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82E" w:rsidRPr="00DD182E" w:rsidRDefault="008F7A40" w:rsidP="00DD182E">
      <w:pPr>
        <w:widowControl w:val="0"/>
        <w:spacing w:after="0"/>
        <w:jc w:val="center"/>
        <w:rPr>
          <w:rFonts w:asciiTheme="minorHAnsi" w:hAnsiTheme="minorHAnsi" w:cstheme="minorHAnsi"/>
          <w:b/>
          <w:bCs/>
          <w:sz w:val="28"/>
          <w:szCs w:val="22"/>
          <w:u w:val="single"/>
          <w14:ligatures w14:val="none"/>
        </w:rPr>
      </w:pPr>
      <w:r>
        <w:rPr>
          <w:rFonts w:asciiTheme="minorHAnsi" w:hAnsiTheme="minorHAnsi" w:cstheme="minorHAnsi"/>
          <w:b/>
          <w:bCs/>
          <w:sz w:val="28"/>
          <w:szCs w:val="22"/>
          <w:u w:val="single"/>
          <w14:ligatures w14:val="none"/>
        </w:rPr>
        <w:t xml:space="preserve">CHERRY ORCHARD </w:t>
      </w:r>
      <w:r w:rsidR="00DD182E" w:rsidRPr="00DD182E">
        <w:rPr>
          <w:rFonts w:asciiTheme="minorHAnsi" w:hAnsiTheme="minorHAnsi" w:cstheme="minorHAnsi"/>
          <w:b/>
          <w:bCs/>
          <w:sz w:val="28"/>
          <w:szCs w:val="22"/>
          <w:u w:val="single"/>
          <w14:ligatures w14:val="none"/>
        </w:rPr>
        <w:t>HOME-SCHOOL CHARTER</w:t>
      </w:r>
    </w:p>
    <w:p w:rsidR="00DD182E" w:rsidRPr="00AF06A6" w:rsidRDefault="00DD182E" w:rsidP="00DD182E">
      <w:pPr>
        <w:widowControl w:val="0"/>
        <w:spacing w:after="0"/>
        <w:jc w:val="center"/>
        <w:rPr>
          <w:rFonts w:asciiTheme="minorHAnsi" w:hAnsiTheme="minorHAnsi" w:cstheme="minorHAnsi"/>
          <w:b/>
          <w:bCs/>
          <w:sz w:val="10"/>
          <w:szCs w:val="10"/>
          <w:u w:val="single"/>
          <w14:ligatures w14:val="none"/>
        </w:rPr>
      </w:pPr>
    </w:p>
    <w:p w:rsidR="00DD182E" w:rsidRPr="00AF06A6" w:rsidRDefault="00AF06A6" w:rsidP="00AF06A6">
      <w:pPr>
        <w:widowControl w:val="0"/>
        <w:spacing w:after="0"/>
        <w:jc w:val="center"/>
        <w:rPr>
          <w:rFonts w:asciiTheme="minorHAnsi" w:hAnsiTheme="minorHAnsi" w:cstheme="minorHAnsi"/>
          <w:b/>
          <w:bCs/>
          <w:sz w:val="36"/>
          <w:szCs w:val="22"/>
          <w:u w:val="single"/>
          <w14:ligatures w14:val="none"/>
        </w:rPr>
      </w:pPr>
      <w:r>
        <w:rPr>
          <w:rFonts w:asciiTheme="minorHAnsi" w:hAnsiTheme="minorHAnsi" w:cstheme="minorHAnsi"/>
          <w:b/>
          <w:bCs/>
          <w:sz w:val="36"/>
          <w:szCs w:val="22"/>
          <w:u w:val="single"/>
          <w14:ligatures w14:val="none"/>
        </w:rPr>
        <w:t>SCHOOL PROMISE</w:t>
      </w:r>
      <w:r w:rsidR="00DD182E" w:rsidRPr="00DD182E">
        <w:rPr>
          <w:rFonts w:asciiTheme="minorHAnsi" w:hAnsiTheme="minorHAnsi" w:cstheme="minorHAnsi"/>
          <w:sz w:val="22"/>
          <w:szCs w:val="22"/>
          <w14:ligatures w14:val="none"/>
        </w:rPr>
        <w:t> </w:t>
      </w:r>
    </w:p>
    <w:p w:rsidR="00AF06A6" w:rsidRPr="00EB1085" w:rsidRDefault="00AF06A6" w:rsidP="00DD182E">
      <w:pPr>
        <w:widowControl w:val="0"/>
        <w:spacing w:after="0"/>
        <w:rPr>
          <w:rFonts w:asciiTheme="minorHAnsi" w:hAnsiTheme="minorHAnsi" w:cstheme="minorHAnsi"/>
          <w:b/>
          <w:bCs/>
          <w:sz w:val="22"/>
          <w:szCs w:val="22"/>
          <w14:ligatures w14:val="none"/>
        </w:rPr>
      </w:pPr>
    </w:p>
    <w:p w:rsidR="00DD182E" w:rsidRPr="00DD182E" w:rsidRDefault="00DD182E" w:rsidP="00DD182E">
      <w:pPr>
        <w:widowControl w:val="0"/>
        <w:spacing w:after="0"/>
        <w:rPr>
          <w:rFonts w:asciiTheme="minorHAnsi" w:hAnsiTheme="minorHAnsi" w:cstheme="minorHAnsi"/>
          <w:b/>
          <w:bCs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b/>
          <w:bCs/>
          <w:sz w:val="22"/>
          <w:szCs w:val="22"/>
          <w14:ligatures w14:val="none"/>
        </w:rPr>
        <w:t xml:space="preserve">We </w:t>
      </w:r>
      <w:r w:rsidR="00F9354F">
        <w:rPr>
          <w:rFonts w:asciiTheme="minorHAnsi" w:hAnsiTheme="minorHAnsi" w:cstheme="minorHAnsi"/>
          <w:b/>
          <w:bCs/>
          <w:sz w:val="22"/>
          <w:szCs w:val="22"/>
          <w14:ligatures w14:val="none"/>
        </w:rPr>
        <w:t>will</w:t>
      </w:r>
      <w:r w:rsidRPr="00DD182E">
        <w:rPr>
          <w:rFonts w:asciiTheme="minorHAnsi" w:hAnsiTheme="minorHAnsi" w:cstheme="minorHAnsi"/>
          <w:b/>
          <w:bCs/>
          <w:sz w:val="22"/>
          <w:szCs w:val="22"/>
          <w14:ligatures w14:val="none"/>
        </w:rPr>
        <w:t>:</w:t>
      </w:r>
    </w:p>
    <w:p w:rsidR="00DD182E" w:rsidRPr="00AF06A6" w:rsidRDefault="00DD182E" w:rsidP="00DD182E">
      <w:pPr>
        <w:widowControl w:val="0"/>
        <w:spacing w:after="0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F0E68" w:rsidRDefault="002F0E68" w:rsidP="002F0E68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  <w14:ligatures w14:val="none"/>
        </w:rPr>
        <w:t>Secure high standards of achievement across a broad, balanced, relevant and interesting 21</w:t>
      </w:r>
      <w:r w:rsidRPr="002F0E68">
        <w:rPr>
          <w:rFonts w:asciiTheme="minorHAnsi" w:hAnsiTheme="minorHAnsi" w:cstheme="minorHAnsi"/>
          <w:sz w:val="22"/>
          <w:szCs w:val="22"/>
          <w:vertAlign w:val="superscript"/>
          <w14:ligatures w14:val="none"/>
        </w:rPr>
        <w:t>st</w:t>
      </w:r>
    </w:p>
    <w:p w:rsidR="002F0E68" w:rsidRPr="00DD182E" w:rsidRDefault="002F0E68" w:rsidP="002F0E68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century curriculum.</w:t>
      </w:r>
    </w:p>
    <w:p w:rsidR="002F0E68" w:rsidRPr="00223A73" w:rsidRDefault="002F0E68" w:rsidP="00DD182E">
      <w:pPr>
        <w:widowControl w:val="0"/>
        <w:spacing w:after="0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F0E68" w:rsidRDefault="002F0E68" w:rsidP="002F0E68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Through our Core Values, f</w:t>
      </w:r>
      <w:r>
        <w:rPr>
          <w:rFonts w:asciiTheme="minorHAnsi" w:hAnsiTheme="minorHAnsi" w:cstheme="minorHAnsi"/>
          <w:sz w:val="22"/>
          <w:szCs w:val="22"/>
          <w14:ligatures w14:val="none"/>
        </w:rPr>
        <w:t>oster in every child a caring, respectful, thoughtful nature, leading</w:t>
      </w:r>
    </w:p>
    <w:p w:rsidR="002F0E68" w:rsidRPr="00DD182E" w:rsidRDefault="002F0E68" w:rsidP="002F0E68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him/her to become a responsible member of the school and the wider community.</w:t>
      </w:r>
    </w:p>
    <w:p w:rsidR="002F0E68" w:rsidRPr="00223A73" w:rsidRDefault="002F0E68" w:rsidP="00DD182E">
      <w:pPr>
        <w:widowControl w:val="0"/>
        <w:spacing w:after="0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F0E68" w:rsidRDefault="00DD182E" w:rsidP="002F0E68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="002F0E68">
        <w:rPr>
          <w:rFonts w:asciiTheme="minorHAnsi" w:hAnsiTheme="minorHAnsi" w:cstheme="minorHAnsi"/>
          <w:sz w:val="22"/>
          <w:szCs w:val="22"/>
          <w14:ligatures w14:val="none"/>
        </w:rPr>
        <w:t>Meet the individual needs of every child and ensure that he/she has equal opportunities in all</w:t>
      </w:r>
    </w:p>
    <w:p w:rsidR="00DD182E" w:rsidRPr="00DD182E" w:rsidRDefault="002F0E68" w:rsidP="002F0E68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aspects of school life.</w:t>
      </w:r>
    </w:p>
    <w:p w:rsidR="00DD182E" w:rsidRPr="00223A73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DD182E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>Pr</w:t>
      </w:r>
      <w:r w:rsidR="00D06C39">
        <w:rPr>
          <w:rFonts w:asciiTheme="minorHAnsi" w:hAnsiTheme="minorHAnsi" w:cstheme="minorHAnsi"/>
          <w:sz w:val="22"/>
          <w:szCs w:val="22"/>
          <w14:ligatures w14:val="none"/>
        </w:rPr>
        <w:t>ovide a friendly welcome to every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 child in a secure, stimulating </w:t>
      </w:r>
      <w:r>
        <w:rPr>
          <w:rFonts w:asciiTheme="minorHAnsi" w:hAnsiTheme="minorHAnsi" w:cstheme="minorHAnsi"/>
          <w:sz w:val="22"/>
          <w:szCs w:val="22"/>
          <w14:ligatures w14:val="none"/>
        </w:rPr>
        <w:t>environment where all can enjoy</w:t>
      </w:r>
    </w:p>
    <w:p w:rsidR="00DD182E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>their rights.</w:t>
      </w:r>
    </w:p>
    <w:p w:rsidR="00223A73" w:rsidRPr="00223A73" w:rsidRDefault="00223A73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23A73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Plan and deliver the statutory curriculum in a way that helps children to make links in their learning</w:t>
      </w:r>
    </w:p>
    <w:p w:rsidR="00223A73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and acquire the knowledge and skills necessary for the next stage in their education.</w:t>
      </w:r>
    </w:p>
    <w:p w:rsidR="00223A73" w:rsidRPr="00223A73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</w:rPr>
      </w:pPr>
    </w:p>
    <w:p w:rsidR="00223A73" w:rsidRPr="00277362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>Provide a programme of homework in line with the school’s policy.</w:t>
      </w:r>
    </w:p>
    <w:p w:rsidR="00223A73" w:rsidRPr="00223A73" w:rsidRDefault="00223A73" w:rsidP="00223A73">
      <w:pPr>
        <w:widowControl w:val="0"/>
        <w:spacing w:after="0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23A73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  <w14:ligatures w14:val="none"/>
        </w:rPr>
        <w:t>Provide children with extra-curricular experiences to support their learning and character</w:t>
      </w:r>
    </w:p>
    <w:p w:rsidR="00223A73" w:rsidRPr="00DD182E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development.</w:t>
      </w:r>
    </w:p>
    <w:p w:rsidR="00DD182E" w:rsidRPr="00223A73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DD182E" w:rsidRPr="00DD182E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="00D06C39">
        <w:rPr>
          <w:rFonts w:asciiTheme="minorHAnsi" w:hAnsiTheme="minorHAnsi" w:cstheme="minorHAnsi"/>
          <w:sz w:val="22"/>
          <w:szCs w:val="22"/>
          <w14:ligatures w14:val="none"/>
        </w:rPr>
        <w:t>Teach every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 child how to rise to a challenge and strive for excellence in all that they do.</w:t>
      </w:r>
    </w:p>
    <w:p w:rsidR="00DD182E" w:rsidRPr="00223A73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F0E68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="002F0E68">
        <w:rPr>
          <w:rFonts w:asciiTheme="minorHAnsi" w:hAnsiTheme="minorHAnsi" w:cstheme="minorHAnsi"/>
          <w:sz w:val="22"/>
          <w:szCs w:val="22"/>
          <w14:ligatures w14:val="none"/>
        </w:rPr>
        <w:t>Foster lifelong learning attitudes and d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>evelop learning behaviours</w:t>
      </w:r>
      <w:r w:rsidR="00D06C39">
        <w:rPr>
          <w:rFonts w:asciiTheme="minorHAnsi" w:hAnsiTheme="minorHAnsi" w:cstheme="minorHAnsi"/>
          <w:sz w:val="22"/>
          <w:szCs w:val="22"/>
          <w14:ligatures w14:val="none"/>
        </w:rPr>
        <w:t xml:space="preserve"> </w:t>
      </w:r>
      <w:r w:rsidR="002F0E68">
        <w:rPr>
          <w:rFonts w:asciiTheme="minorHAnsi" w:hAnsiTheme="minorHAnsi" w:cstheme="minorHAnsi"/>
          <w:sz w:val="22"/>
          <w:szCs w:val="22"/>
          <w14:ligatures w14:val="none"/>
        </w:rPr>
        <w:t>to enable every child to become</w:t>
      </w:r>
    </w:p>
    <w:p w:rsidR="00DD182E" w:rsidRPr="00DD182E" w:rsidRDefault="002F0E68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</w:t>
      </w:r>
      <w:r w:rsidR="00D06C39">
        <w:rPr>
          <w:rFonts w:asciiTheme="minorHAnsi" w:hAnsiTheme="minorHAnsi" w:cstheme="minorHAnsi"/>
          <w:sz w:val="22"/>
          <w:szCs w:val="22"/>
          <w14:ligatures w14:val="none"/>
        </w:rPr>
        <w:t>an independent and resilient learner</w:t>
      </w:r>
      <w:r w:rsidR="00DD182E" w:rsidRPr="00DD182E">
        <w:rPr>
          <w:rFonts w:asciiTheme="minorHAnsi" w:hAnsiTheme="minorHAnsi" w:cstheme="minorHAnsi"/>
          <w:sz w:val="22"/>
          <w:szCs w:val="22"/>
          <w14:ligatures w14:val="none"/>
        </w:rPr>
        <w:t>.</w:t>
      </w:r>
    </w:p>
    <w:p w:rsidR="00DD182E" w:rsidRPr="00223A73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23A73" w:rsidRDefault="00DD182E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="00223A73">
        <w:rPr>
          <w:rFonts w:asciiTheme="minorHAnsi" w:hAnsiTheme="minorHAnsi" w:cstheme="minorHAnsi"/>
          <w:sz w:val="22"/>
          <w:szCs w:val="22"/>
          <w14:ligatures w14:val="none"/>
        </w:rPr>
        <w:t>Encourage parents to be involved in the life and work of the school by providing information</w:t>
      </w:r>
    </w:p>
    <w:p w:rsidR="00DD182E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sessions, in-house workshops, and opportunities for communication.</w:t>
      </w:r>
    </w:p>
    <w:p w:rsidR="00223A73" w:rsidRPr="00223A73" w:rsidRDefault="00223A73" w:rsidP="00223A73">
      <w:pPr>
        <w:widowControl w:val="0"/>
        <w:spacing w:after="0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23A73" w:rsidRPr="00DD182E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Provide regular opportunities for consultation, and listen and respond to parents’ views.</w:t>
      </w:r>
    </w:p>
    <w:p w:rsidR="00DD182E" w:rsidRPr="00223A73" w:rsidRDefault="00DD182E" w:rsidP="002F0E68">
      <w:pPr>
        <w:widowControl w:val="0"/>
        <w:spacing w:after="0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DD182E" w:rsidRPr="00DD182E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Keep </w:t>
      </w:r>
      <w:r w:rsidR="007B2E8A">
        <w:rPr>
          <w:rFonts w:asciiTheme="minorHAnsi" w:hAnsiTheme="minorHAnsi" w:cstheme="minorHAnsi"/>
          <w:sz w:val="22"/>
          <w:szCs w:val="22"/>
          <w14:ligatures w14:val="none"/>
        </w:rPr>
        <w:t>parents and carers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 informed about school activities and events.</w:t>
      </w:r>
    </w:p>
    <w:p w:rsidR="00DD182E" w:rsidRPr="00223A73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7B2E8A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Provide </w:t>
      </w:r>
      <w:r w:rsidR="007B2E8A">
        <w:rPr>
          <w:rFonts w:asciiTheme="minorHAnsi" w:hAnsiTheme="minorHAnsi" w:cstheme="minorHAnsi"/>
          <w:sz w:val="22"/>
          <w:szCs w:val="22"/>
          <w14:ligatures w14:val="none"/>
        </w:rPr>
        <w:t>parents and carers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 with an annual written report on </w:t>
      </w:r>
      <w:r w:rsidR="007B2E8A">
        <w:rPr>
          <w:rFonts w:asciiTheme="minorHAnsi" w:hAnsiTheme="minorHAnsi" w:cstheme="minorHAnsi"/>
          <w:sz w:val="22"/>
          <w:szCs w:val="22"/>
          <w14:ligatures w14:val="none"/>
        </w:rPr>
        <w:t>their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 child’s progress </w:t>
      </w:r>
      <w:r w:rsidR="007B2E8A">
        <w:rPr>
          <w:rFonts w:asciiTheme="minorHAnsi" w:hAnsiTheme="minorHAnsi" w:cstheme="minorHAnsi"/>
          <w:sz w:val="22"/>
          <w:szCs w:val="22"/>
          <w14:ligatures w14:val="none"/>
        </w:rPr>
        <w:t>across the</w:t>
      </w:r>
    </w:p>
    <w:p w:rsidR="00DD182E" w:rsidRPr="00DD182E" w:rsidRDefault="007B2E8A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</w:t>
      </w:r>
      <w:r w:rsid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curriculum and </w:t>
      </w:r>
      <w:r w:rsidR="00223A73">
        <w:rPr>
          <w:rFonts w:asciiTheme="minorHAnsi" w:hAnsiTheme="minorHAnsi" w:cstheme="minorHAnsi"/>
          <w:sz w:val="22"/>
          <w:szCs w:val="22"/>
          <w14:ligatures w14:val="none"/>
        </w:rPr>
        <w:t>ensure that children’s work is available at agreed times.</w:t>
      </w:r>
    </w:p>
    <w:p w:rsidR="00DD182E" w:rsidRPr="00223A73" w:rsidRDefault="00DD182E" w:rsidP="00DD182E">
      <w:pPr>
        <w:widowControl w:val="0"/>
        <w:spacing w:after="0"/>
        <w:rPr>
          <w:rFonts w:asciiTheme="minorHAnsi" w:hAnsiTheme="minorHAnsi" w:cstheme="minorHAnsi"/>
          <w:sz w:val="10"/>
          <w:szCs w:val="10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 xml:space="preserve"> </w:t>
      </w:r>
    </w:p>
    <w:p w:rsidR="00AF06A6" w:rsidRDefault="00DD182E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="00223A73">
        <w:rPr>
          <w:rFonts w:asciiTheme="minorHAnsi" w:hAnsiTheme="minorHAnsi" w:cstheme="minorHAnsi"/>
          <w:sz w:val="22"/>
          <w:szCs w:val="22"/>
          <w14:ligatures w14:val="none"/>
        </w:rPr>
        <w:t>Contact parents, in the early stages, if there are problems regarding work,</w:t>
      </w:r>
      <w:r w:rsidR="00AF06A6">
        <w:rPr>
          <w:rFonts w:asciiTheme="minorHAnsi" w:hAnsiTheme="minorHAnsi" w:cstheme="minorHAnsi"/>
          <w:sz w:val="22"/>
          <w:szCs w:val="22"/>
          <w14:ligatures w14:val="none"/>
        </w:rPr>
        <w:t xml:space="preserve"> attendance/punctuality</w:t>
      </w:r>
    </w:p>
    <w:p w:rsidR="00DD182E" w:rsidRPr="00DD182E" w:rsidRDefault="00AF06A6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  </w:t>
      </w:r>
      <w:r w:rsidR="000C7BC3">
        <w:rPr>
          <w:rFonts w:asciiTheme="minorHAnsi" w:hAnsiTheme="minorHAnsi" w:cstheme="minorHAnsi"/>
          <w:sz w:val="22"/>
          <w:szCs w:val="22"/>
          <w14:ligatures w14:val="none"/>
        </w:rPr>
        <w:t>and/</w:t>
      </w:r>
      <w:r>
        <w:rPr>
          <w:rFonts w:asciiTheme="minorHAnsi" w:hAnsiTheme="minorHAnsi" w:cstheme="minorHAnsi"/>
          <w:sz w:val="22"/>
          <w:szCs w:val="22"/>
          <w14:ligatures w14:val="none"/>
        </w:rPr>
        <w:t>or behaviour.</w:t>
      </w:r>
    </w:p>
    <w:p w:rsidR="00DD182E" w:rsidRPr="00223A73" w:rsidRDefault="00DD182E" w:rsidP="00277362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DD182E" w:rsidRDefault="00DD182E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>Provide regular advice regarding online safet</w:t>
      </w:r>
      <w:r>
        <w:rPr>
          <w:rFonts w:asciiTheme="minorHAnsi" w:hAnsiTheme="minorHAnsi" w:cstheme="minorHAnsi"/>
          <w:sz w:val="22"/>
          <w:szCs w:val="22"/>
          <w14:ligatures w14:val="none"/>
        </w:rPr>
        <w:t xml:space="preserve">y via the school website and </w:t>
      </w: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>newsletters.</w:t>
      </w:r>
    </w:p>
    <w:p w:rsidR="00223A73" w:rsidRPr="00223A73" w:rsidRDefault="00223A73" w:rsidP="00DD182E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23A73" w:rsidRDefault="00223A73" w:rsidP="00AF06A6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="00AF06A6">
        <w:rPr>
          <w:rFonts w:asciiTheme="minorHAnsi" w:hAnsiTheme="minorHAnsi" w:cstheme="minorHAnsi"/>
          <w:sz w:val="22"/>
          <w:szCs w:val="22"/>
        </w:rPr>
        <w:t>Respect confidentiality.</w:t>
      </w:r>
    </w:p>
    <w:p w:rsidR="00223A73" w:rsidRPr="00223A73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</w:rPr>
      </w:pPr>
    </w:p>
    <w:p w:rsidR="00223A73" w:rsidRPr="00277362" w:rsidRDefault="00223A73" w:rsidP="00223A73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="00AF06A6">
        <w:rPr>
          <w:rFonts w:asciiTheme="minorHAnsi" w:hAnsiTheme="minorHAnsi" w:cstheme="minorHAnsi"/>
          <w:sz w:val="22"/>
          <w:szCs w:val="22"/>
          <w14:ligatures w14:val="none"/>
        </w:rPr>
        <w:t>Celebrate success.</w:t>
      </w:r>
    </w:p>
    <w:p w:rsidR="00223A73" w:rsidRPr="00223A73" w:rsidRDefault="00223A73" w:rsidP="00223A73">
      <w:pPr>
        <w:widowControl w:val="0"/>
        <w:spacing w:after="0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223A73" w:rsidRDefault="00223A73" w:rsidP="00AF06A6">
      <w:pPr>
        <w:widowControl w:val="0"/>
        <w:spacing w:after="0"/>
        <w:ind w:left="567" w:hanging="567"/>
        <w:rPr>
          <w:rFonts w:asciiTheme="minorHAnsi" w:hAnsiTheme="minorHAnsi" w:cstheme="minorHAnsi"/>
          <w:sz w:val="22"/>
          <w:szCs w:val="22"/>
          <w14:ligatures w14:val="none"/>
        </w:rPr>
      </w:pPr>
      <w:bookmarkStart w:id="0" w:name="_GoBack"/>
      <w:bookmarkEnd w:id="0"/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="00AF06A6">
        <w:rPr>
          <w:rFonts w:asciiTheme="minorHAnsi" w:hAnsiTheme="minorHAnsi" w:cstheme="minorHAnsi"/>
          <w:sz w:val="22"/>
          <w:szCs w:val="22"/>
          <w14:ligatures w14:val="none"/>
        </w:rPr>
        <w:t>Engage with the wider community and foster community cohesion.</w:t>
      </w:r>
    </w:p>
    <w:p w:rsidR="00AF06A6" w:rsidRPr="00AF06A6" w:rsidRDefault="00AF06A6" w:rsidP="00AF06A6">
      <w:pPr>
        <w:widowControl w:val="0"/>
        <w:spacing w:after="0"/>
        <w:ind w:left="567" w:hanging="567"/>
        <w:rPr>
          <w:rFonts w:asciiTheme="minorHAnsi" w:hAnsiTheme="minorHAnsi" w:cstheme="minorHAnsi"/>
          <w:sz w:val="10"/>
          <w:szCs w:val="10"/>
          <w14:ligatures w14:val="none"/>
        </w:rPr>
      </w:pPr>
    </w:p>
    <w:p w:rsidR="00AF06A6" w:rsidRPr="00AF06A6" w:rsidRDefault="00AF06A6" w:rsidP="00AF06A6">
      <w:pPr>
        <w:widowControl w:val="0"/>
        <w:spacing w:after="0"/>
        <w:ind w:left="567" w:hanging="567"/>
        <w:rPr>
          <w:rFonts w:asciiTheme="minorHAnsi" w:hAnsiTheme="minorHAnsi" w:cstheme="minorHAnsi"/>
          <w:b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:lang w:val="x-none"/>
        </w:rPr>
        <w:t>·</w:t>
      </w:r>
      <w:r w:rsidRPr="00DD182E">
        <w:rPr>
          <w:rFonts w:asciiTheme="minorHAnsi" w:hAnsiTheme="minorHAnsi" w:cstheme="minorHAnsi"/>
          <w:sz w:val="22"/>
          <w:szCs w:val="22"/>
        </w:rPr>
        <w:t> </w:t>
      </w:r>
      <w:r w:rsidRPr="00AF06A6">
        <w:rPr>
          <w:rFonts w:asciiTheme="minorHAnsi" w:hAnsiTheme="minorHAnsi" w:cstheme="minorHAnsi"/>
          <w:b/>
          <w:sz w:val="22"/>
          <w:szCs w:val="22"/>
        </w:rPr>
        <w:t>Keep children safe at all times.</w:t>
      </w:r>
    </w:p>
    <w:p w:rsidR="00DD182E" w:rsidRPr="00DD182E" w:rsidRDefault="00DD182E" w:rsidP="00AF06A6">
      <w:pPr>
        <w:widowControl w:val="0"/>
        <w:rPr>
          <w:rFonts w:asciiTheme="minorHAnsi" w:hAnsiTheme="minorHAnsi" w:cstheme="minorHAnsi"/>
          <w:b/>
          <w:bCs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b/>
          <w:bCs/>
          <w:sz w:val="22"/>
          <w:szCs w:val="22"/>
          <w14:ligatures w14:val="none"/>
        </w:rPr>
        <w:t>  </w:t>
      </w:r>
    </w:p>
    <w:sectPr w:rsidR="00DD182E" w:rsidRPr="00DD182E" w:rsidSect="00DD182E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82E"/>
    <w:rsid w:val="000C7BC3"/>
    <w:rsid w:val="00223A73"/>
    <w:rsid w:val="002347AB"/>
    <w:rsid w:val="00277362"/>
    <w:rsid w:val="002B1D01"/>
    <w:rsid w:val="002F0E68"/>
    <w:rsid w:val="003E2328"/>
    <w:rsid w:val="005A56A1"/>
    <w:rsid w:val="006052E7"/>
    <w:rsid w:val="007B2E8A"/>
    <w:rsid w:val="008F7A40"/>
    <w:rsid w:val="0094709F"/>
    <w:rsid w:val="00AF06A6"/>
    <w:rsid w:val="00BA046B"/>
    <w:rsid w:val="00CC7D44"/>
    <w:rsid w:val="00D06C39"/>
    <w:rsid w:val="00DD182E"/>
    <w:rsid w:val="00EB1085"/>
    <w:rsid w:val="00F9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A17904-B338-4E52-9EF2-657E609A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182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4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7AB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D06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4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E61C52B8</Template>
  <TotalTime>0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Orchard Primary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Taylor</dc:creator>
  <cp:keywords/>
  <dc:description/>
  <cp:lastModifiedBy>Alison Taylor</cp:lastModifiedBy>
  <cp:revision>2</cp:revision>
  <cp:lastPrinted>2019-08-06T11:25:00Z</cp:lastPrinted>
  <dcterms:created xsi:type="dcterms:W3CDTF">2023-11-07T08:49:00Z</dcterms:created>
  <dcterms:modified xsi:type="dcterms:W3CDTF">2023-11-07T08:49:00Z</dcterms:modified>
</cp:coreProperties>
</file>